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2.jp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30DC0" w14:textId="312FC362" w:rsidR="00510A4D" w:rsidRPr="00510A4D" w:rsidRDefault="00510A4D" w:rsidP="00AA0556">
      <w:pPr>
        <w:pBdr>
          <w:top w:val="single" w:sz="4" w:space="7" w:color="auto"/>
          <w:left w:val="single" w:sz="4" w:space="28" w:color="auto"/>
          <w:bottom w:val="single" w:sz="4" w:space="2" w:color="auto"/>
          <w:right w:val="single" w:sz="4" w:space="4" w:color="auto"/>
        </w:pBdr>
        <w:spacing w:before="6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10A4D">
        <w:rPr>
          <w:rFonts w:ascii="Arial Narrow" w:hAnsi="Arial Narrow" w:cs="Arial"/>
          <w:b/>
          <w:bCs/>
          <w:sz w:val="28"/>
          <w:szCs w:val="28"/>
        </w:rPr>
        <w:t>COMUNICACIÓN DE RENUNCIA / BAJA INVESTIGADOR</w:t>
      </w:r>
    </w:p>
    <w:p w14:paraId="098350CD" w14:textId="77777777" w:rsidR="00510A4D" w:rsidRPr="00510A4D" w:rsidRDefault="00510A4D" w:rsidP="00AA0556">
      <w:pPr>
        <w:pBdr>
          <w:top w:val="single" w:sz="4" w:space="7" w:color="auto"/>
          <w:left w:val="single" w:sz="4" w:space="28" w:color="auto"/>
          <w:bottom w:val="single" w:sz="4" w:space="2" w:color="auto"/>
          <w:right w:val="single" w:sz="4" w:space="4" w:color="auto"/>
        </w:pBdr>
        <w:jc w:val="center"/>
        <w:rPr>
          <w:rFonts w:ascii="Arial Narrow" w:hAnsi="Arial Narrow" w:cs="Arial"/>
          <w:b/>
          <w:sz w:val="28"/>
          <w:szCs w:val="28"/>
        </w:rPr>
      </w:pPr>
      <w:r w:rsidRPr="00510A4D">
        <w:rPr>
          <w:rFonts w:ascii="Arial Narrow" w:hAnsi="Arial Narrow" w:cs="Arial"/>
          <w:b/>
          <w:bCs/>
          <w:sz w:val="28"/>
          <w:szCs w:val="28"/>
        </w:rPr>
        <w:t xml:space="preserve">AYUDAS </w:t>
      </w:r>
      <w:r w:rsidR="009B4B11">
        <w:rPr>
          <w:rFonts w:ascii="Arial Narrow" w:hAnsi="Arial Narrow" w:cs="Arial"/>
          <w:b/>
          <w:bCs/>
          <w:sz w:val="28"/>
          <w:szCs w:val="28"/>
        </w:rPr>
        <w:t>TORRES QUEVEDO</w:t>
      </w:r>
    </w:p>
    <w:p w14:paraId="0DBF77FB" w14:textId="77777777" w:rsidR="00B62140" w:rsidRDefault="00B62140" w:rsidP="00E30D85">
      <w:pPr>
        <w:ind w:right="-568"/>
        <w:rPr>
          <w:rFonts w:ascii="Arial Narrow" w:hAnsi="Arial Narrow" w:cs="Arial"/>
          <w:sz w:val="22"/>
          <w:szCs w:val="22"/>
        </w:rPr>
      </w:pPr>
    </w:p>
    <w:p w14:paraId="056A91CF" w14:textId="77777777" w:rsidR="00D3573A" w:rsidRPr="008F4206" w:rsidRDefault="00D3573A" w:rsidP="00E30D85">
      <w:pPr>
        <w:ind w:right="-568"/>
        <w:rPr>
          <w:rFonts w:ascii="Arial Narrow" w:hAnsi="Arial Narrow" w:cs="Arial"/>
          <w:sz w:val="22"/>
          <w:szCs w:val="22"/>
        </w:rPr>
      </w:pPr>
    </w:p>
    <w:p w14:paraId="64685976" w14:textId="77777777" w:rsidR="00B62140" w:rsidRPr="008F4206" w:rsidRDefault="00B62140" w:rsidP="00E30D85">
      <w:pPr>
        <w:spacing w:line="360" w:lineRule="auto"/>
        <w:ind w:right="-568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123CE49A" w14:textId="77777777" w:rsidR="00B62140" w:rsidRPr="008F4206" w:rsidRDefault="00B62140" w:rsidP="00E30D85">
      <w:pPr>
        <w:spacing w:line="360" w:lineRule="auto"/>
        <w:ind w:right="-568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Entidad beneficiaria:</w:t>
      </w:r>
    </w:p>
    <w:p w14:paraId="451AAE87" w14:textId="77777777" w:rsidR="00B62140" w:rsidRPr="008F4206" w:rsidRDefault="00B62140" w:rsidP="00E30D85">
      <w:pPr>
        <w:spacing w:line="360" w:lineRule="auto"/>
        <w:ind w:right="-568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CIF:</w:t>
      </w:r>
    </w:p>
    <w:p w14:paraId="2BA64EEE" w14:textId="77777777" w:rsidR="00B62140" w:rsidRPr="008F4206" w:rsidRDefault="00B62140" w:rsidP="00E30D85">
      <w:pPr>
        <w:spacing w:line="360" w:lineRule="auto"/>
        <w:ind w:right="-568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Nombre del representante legal:</w:t>
      </w:r>
      <w:r w:rsidRPr="008F4206">
        <w:rPr>
          <w:rFonts w:ascii="Arial Narrow" w:hAnsi="Arial Narrow" w:cs="Arial"/>
          <w:noProof/>
          <w:sz w:val="22"/>
          <w:szCs w:val="22"/>
        </w:rPr>
        <w:t xml:space="preserve"> </w:t>
      </w:r>
    </w:p>
    <w:p w14:paraId="262ECACB" w14:textId="77777777" w:rsidR="00B62140" w:rsidRPr="008F4206" w:rsidRDefault="00B62140" w:rsidP="00E30D85">
      <w:pPr>
        <w:spacing w:line="360" w:lineRule="auto"/>
        <w:ind w:right="-568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Nombre del Investigador:</w:t>
      </w:r>
    </w:p>
    <w:p w14:paraId="6C26886A" w14:textId="77777777" w:rsidR="00510A4D" w:rsidRPr="008F4206" w:rsidRDefault="00510A4D" w:rsidP="00E30D85">
      <w:pPr>
        <w:tabs>
          <w:tab w:val="left" w:pos="0"/>
        </w:tabs>
        <w:spacing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1D4C2CF7" w14:textId="77777777" w:rsidR="00510A4D" w:rsidRPr="008F4206" w:rsidRDefault="00510A4D" w:rsidP="00E30D85">
      <w:pPr>
        <w:tabs>
          <w:tab w:val="left" w:pos="0"/>
        </w:tabs>
        <w:spacing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 xml:space="preserve">En relación a la ayuda </w:t>
      </w:r>
      <w:r w:rsidR="009B4B11">
        <w:rPr>
          <w:rFonts w:ascii="Arial Narrow" w:hAnsi="Arial Narrow" w:cs="Arial"/>
          <w:sz w:val="22"/>
          <w:szCs w:val="22"/>
        </w:rPr>
        <w:t>Torres Quevedo</w:t>
      </w:r>
      <w:r w:rsidR="00E30D85" w:rsidRPr="008F4206">
        <w:rPr>
          <w:rFonts w:ascii="Arial Narrow" w:hAnsi="Arial Narrow" w:cs="Arial"/>
          <w:sz w:val="22"/>
          <w:szCs w:val="22"/>
        </w:rPr>
        <w:t xml:space="preserve"> con número </w:t>
      </w:r>
      <w:r w:rsidRPr="008F4206">
        <w:rPr>
          <w:rFonts w:ascii="Arial Narrow" w:hAnsi="Arial Narrow" w:cs="Arial"/>
          <w:sz w:val="22"/>
          <w:szCs w:val="22"/>
        </w:rPr>
        <w:t>de referencia arriba ind</w:t>
      </w:r>
      <w:r w:rsidR="00A81589">
        <w:rPr>
          <w:rFonts w:ascii="Arial Narrow" w:hAnsi="Arial Narrow" w:cs="Arial"/>
          <w:sz w:val="22"/>
          <w:szCs w:val="22"/>
        </w:rPr>
        <w:t xml:space="preserve">icado, yo, Representante Legal </w:t>
      </w:r>
      <w:r w:rsidRPr="008F4206">
        <w:rPr>
          <w:rFonts w:ascii="Arial Narrow" w:hAnsi="Arial Narrow" w:cs="Arial"/>
          <w:sz w:val="22"/>
          <w:szCs w:val="22"/>
        </w:rPr>
        <w:t xml:space="preserve">de </w:t>
      </w:r>
      <w:r w:rsidR="0016551C" w:rsidRPr="008F4206">
        <w:rPr>
          <w:rFonts w:ascii="Arial Narrow" w:hAnsi="Arial Narrow" w:cs="Arial"/>
          <w:sz w:val="22"/>
          <w:szCs w:val="22"/>
        </w:rPr>
        <w:t>…………………………………….</w:t>
      </w:r>
      <w:r w:rsidR="00D3573A">
        <w:rPr>
          <w:rFonts w:ascii="Arial Narrow" w:hAnsi="Arial Narrow" w:cs="Arial"/>
          <w:sz w:val="22"/>
          <w:szCs w:val="22"/>
        </w:rPr>
        <w:t xml:space="preserve"> </w:t>
      </w:r>
      <w:r w:rsidRPr="008F4206">
        <w:rPr>
          <w:rFonts w:ascii="Arial Narrow" w:hAnsi="Arial Narrow" w:cs="Arial"/>
          <w:sz w:val="22"/>
          <w:szCs w:val="22"/>
        </w:rPr>
        <w:t xml:space="preserve">comunico que esta entidad:  </w:t>
      </w:r>
    </w:p>
    <w:p w14:paraId="0E65CD49" w14:textId="77777777" w:rsidR="00510A4D" w:rsidRPr="008F4206" w:rsidRDefault="00510A4D" w:rsidP="00E30D85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sym w:font="Wingdings" w:char="F0A8"/>
      </w:r>
      <w:r w:rsidRPr="008F4206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72811CEB" w14:textId="77777777" w:rsidR="00510A4D" w:rsidRPr="008F4206" w:rsidRDefault="00510A4D" w:rsidP="00E30D85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sym w:font="Wingdings" w:char="F0A8"/>
      </w:r>
      <w:r w:rsidRPr="008F4206">
        <w:rPr>
          <w:rFonts w:ascii="Arial Narrow" w:hAnsi="Arial Narrow" w:cs="Arial"/>
          <w:sz w:val="22"/>
          <w:szCs w:val="22"/>
        </w:rPr>
        <w:t xml:space="preserve"> - Renuncia a la segunda anualidad de la ayuda y siguientes.</w:t>
      </w:r>
    </w:p>
    <w:p w14:paraId="5E3F5470" w14:textId="77777777" w:rsidR="00510A4D" w:rsidRPr="008F4206" w:rsidRDefault="00510A4D" w:rsidP="00E30D85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sym w:font="Wingdings" w:char="F0A8"/>
      </w:r>
      <w:r w:rsidRPr="008F4206">
        <w:rPr>
          <w:rFonts w:ascii="Arial Narrow" w:hAnsi="Arial Narrow" w:cs="Arial"/>
          <w:sz w:val="22"/>
          <w:szCs w:val="22"/>
        </w:rPr>
        <w:t xml:space="preserve"> - Renuncia a la tercera anualidad de la ayuda y siguiente.</w:t>
      </w:r>
    </w:p>
    <w:p w14:paraId="3E972A46" w14:textId="77777777" w:rsidR="00510A4D" w:rsidRPr="008F4206" w:rsidRDefault="00510A4D" w:rsidP="00E30D85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  <w:u w:val="single"/>
        </w:rPr>
      </w:pPr>
      <w:r w:rsidRPr="008F4206">
        <w:rPr>
          <w:rFonts w:ascii="Arial Narrow" w:hAnsi="Arial Narrow" w:cs="Arial"/>
          <w:sz w:val="22"/>
          <w:szCs w:val="22"/>
        </w:rPr>
        <w:sym w:font="Wingdings" w:char="F0A8"/>
      </w:r>
      <w:r w:rsidRPr="008F4206">
        <w:rPr>
          <w:rFonts w:ascii="Arial Narrow" w:hAnsi="Arial Narrow" w:cs="Arial"/>
          <w:sz w:val="22"/>
          <w:szCs w:val="22"/>
        </w:rPr>
        <w:t xml:space="preserve"> - Renuncia a la cuarta anualidad de la ayuda.</w:t>
      </w:r>
    </w:p>
    <w:p w14:paraId="483D9440" w14:textId="77777777" w:rsidR="008F4206" w:rsidRDefault="00E30D85" w:rsidP="008F4206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sym w:font="Wingdings" w:char="F0A8"/>
      </w:r>
      <w:r w:rsidRPr="008F4206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8F4206">
        <w:rPr>
          <w:rFonts w:ascii="Arial Narrow" w:hAnsi="Arial Narrow" w:cs="Arial"/>
          <w:b/>
          <w:sz w:val="22"/>
          <w:szCs w:val="22"/>
        </w:rPr>
        <w:t>baja del investigador</w:t>
      </w:r>
      <w:r w:rsidRPr="008F4206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7D6D2666" w14:textId="77777777" w:rsidR="00E30D85" w:rsidRDefault="00E30D85" w:rsidP="00FA52FF">
      <w:pPr>
        <w:tabs>
          <w:tab w:val="left" w:pos="364"/>
        </w:tabs>
        <w:ind w:left="363"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 xml:space="preserve">(IMPRESCINDIBLE ADJUNTAR LA </w:t>
      </w:r>
      <w:r w:rsidRPr="008F4206">
        <w:rPr>
          <w:rFonts w:ascii="Arial Narrow" w:hAnsi="Arial Narrow" w:cs="Arial"/>
          <w:i/>
          <w:sz w:val="22"/>
          <w:szCs w:val="22"/>
        </w:rPr>
        <w:t>RESOLUCIÓN SOBRE RECONOCIMIENTO DE BAJA</w:t>
      </w:r>
      <w:r w:rsidRPr="008F4206">
        <w:rPr>
          <w:rFonts w:ascii="Arial Narrow" w:hAnsi="Arial Narrow" w:cs="Arial"/>
          <w:sz w:val="22"/>
          <w:szCs w:val="22"/>
        </w:rPr>
        <w:t xml:space="preserve"> DE LA SEGURIDAD SOCIAL) </w:t>
      </w:r>
    </w:p>
    <w:p w14:paraId="5F671E60" w14:textId="77777777" w:rsidR="00B25F49" w:rsidRPr="008F4206" w:rsidRDefault="00B25F49" w:rsidP="00FA52FF">
      <w:pPr>
        <w:tabs>
          <w:tab w:val="left" w:pos="364"/>
        </w:tabs>
        <w:ind w:left="363" w:right="425"/>
        <w:jc w:val="both"/>
        <w:rPr>
          <w:rFonts w:ascii="Arial Narrow" w:hAnsi="Arial Narrow" w:cs="Arial"/>
          <w:sz w:val="22"/>
          <w:szCs w:val="22"/>
        </w:rPr>
      </w:pPr>
    </w:p>
    <w:p w14:paraId="12052484" w14:textId="77777777" w:rsidR="00B25F49" w:rsidRPr="00B25F49" w:rsidRDefault="00B25F49" w:rsidP="00B25F49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B25F49">
        <w:rPr>
          <w:rFonts w:ascii="Arial Narrow" w:hAnsi="Arial Narrow" w:cs="Arial"/>
          <w:sz w:val="22"/>
          <w:szCs w:val="22"/>
        </w:rPr>
        <w:t>Motivo de Renuncia (indique las causas de la renuncia): …………………….</w:t>
      </w:r>
    </w:p>
    <w:p w14:paraId="6A56950C" w14:textId="77777777" w:rsidR="00510A4D" w:rsidRDefault="00510A4D" w:rsidP="00E30D85">
      <w:pPr>
        <w:tabs>
          <w:tab w:val="left" w:pos="0"/>
        </w:tabs>
        <w:spacing w:before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16A0D6F0" w14:textId="77777777" w:rsidR="00510A4D" w:rsidRPr="008F4206" w:rsidRDefault="00510A4D" w:rsidP="00E30D85">
      <w:pPr>
        <w:tabs>
          <w:tab w:val="left" w:pos="-142"/>
        </w:tabs>
        <w:spacing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3362660B" w14:textId="77777777" w:rsidR="00510A4D" w:rsidRDefault="00510A4D" w:rsidP="00E30D85">
      <w:pPr>
        <w:spacing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Atentamente,</w:t>
      </w:r>
    </w:p>
    <w:p w14:paraId="60F177F4" w14:textId="77777777" w:rsidR="0093502D" w:rsidRDefault="0093502D" w:rsidP="00E30D85">
      <w:pPr>
        <w:spacing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2A93C22E" w14:textId="77777777" w:rsidR="0093502D" w:rsidRPr="008F4206" w:rsidRDefault="0093502D" w:rsidP="00E30D85">
      <w:pPr>
        <w:spacing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18D1FD4" w14:textId="77777777" w:rsidR="00510A4D" w:rsidRDefault="00510A4D" w:rsidP="00E30D85">
      <w:pPr>
        <w:spacing w:after="120"/>
        <w:ind w:right="425" w:firstLine="850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1E0AB593" w14:textId="77777777" w:rsidR="00AA0556" w:rsidRPr="008F4206" w:rsidRDefault="00AA0556" w:rsidP="00E30D85">
      <w:pPr>
        <w:spacing w:after="120"/>
        <w:ind w:right="425" w:firstLine="850"/>
        <w:jc w:val="both"/>
        <w:rPr>
          <w:rFonts w:ascii="Arial Narrow" w:hAnsi="Arial Narrow" w:cs="Arial"/>
          <w:sz w:val="22"/>
          <w:szCs w:val="22"/>
        </w:rPr>
      </w:pPr>
    </w:p>
    <w:p w14:paraId="1BE48CAA" w14:textId="77777777" w:rsidR="00E30D85" w:rsidRPr="00AA0556" w:rsidRDefault="00E30D85" w:rsidP="00E30D85">
      <w:pPr>
        <w:ind w:right="-1"/>
        <w:jc w:val="both"/>
        <w:rPr>
          <w:rFonts w:ascii="Arial Narrow" w:hAnsi="Arial Narrow" w:cs="Arial"/>
          <w:szCs w:val="20"/>
        </w:rPr>
      </w:pPr>
      <w:r w:rsidRPr="00AA0556">
        <w:rPr>
          <w:rFonts w:ascii="Arial Narrow" w:hAnsi="Arial Narrow" w:cs="Arial"/>
          <w:szCs w:val="20"/>
        </w:rPr>
        <w:t>(</w:t>
      </w:r>
      <w:r w:rsidRPr="00AA0556">
        <w:rPr>
          <w:rFonts w:ascii="Arial Narrow" w:hAnsi="Arial Narrow" w:cs="Arial"/>
          <w:szCs w:val="20"/>
          <w:lang w:val="x-none"/>
        </w:rPr>
        <w:t>Esta solicitud deberá ser remitida</w:t>
      </w:r>
      <w:r w:rsidR="008F4206" w:rsidRPr="00AA0556">
        <w:rPr>
          <w:rFonts w:ascii="Arial Narrow" w:hAnsi="Arial Narrow" w:cs="Arial"/>
          <w:szCs w:val="20"/>
        </w:rPr>
        <w:t xml:space="preserve">, </w:t>
      </w:r>
      <w:r w:rsidR="008F4206" w:rsidRPr="00AA0556">
        <w:rPr>
          <w:rFonts w:ascii="Arial Narrow" w:hAnsi="Arial Narrow"/>
          <w:szCs w:val="20"/>
        </w:rPr>
        <w:t>junto a la documentación indicada si procede,</w:t>
      </w:r>
      <w:r w:rsidRPr="00AA0556">
        <w:rPr>
          <w:rFonts w:ascii="Arial Narrow" w:hAnsi="Arial Narrow" w:cs="Arial"/>
          <w:szCs w:val="20"/>
          <w:lang w:val="x-none"/>
        </w:rPr>
        <w:t xml:space="preserve"> a través de CVE- </w:t>
      </w:r>
      <w:proofErr w:type="spellStart"/>
      <w:r w:rsidRPr="00AA0556">
        <w:rPr>
          <w:rFonts w:ascii="Arial Narrow" w:hAnsi="Arial Narrow" w:cs="Arial"/>
          <w:szCs w:val="20"/>
          <w:lang w:val="x-none"/>
        </w:rPr>
        <w:t>Facilit</w:t>
      </w:r>
      <w:proofErr w:type="spellEnd"/>
      <w:r w:rsidRPr="00AA0556">
        <w:rPr>
          <w:rFonts w:ascii="Arial Narrow" w:hAnsi="Arial Narrow" w:cs="Arial"/>
          <w:szCs w:val="20"/>
          <w:lang w:val="x-none"/>
        </w:rPr>
        <w:t>@</w:t>
      </w:r>
      <w:r w:rsidRPr="00AA0556">
        <w:rPr>
          <w:rFonts w:ascii="Arial Narrow" w:hAnsi="Arial Narrow" w:cs="Arial"/>
          <w:szCs w:val="20"/>
        </w:rPr>
        <w:t>, en un plazo de 10 días hábiles desde que se produzca la renuncia.)</w:t>
      </w:r>
    </w:p>
    <w:p w14:paraId="29F526F2" w14:textId="77777777" w:rsidR="00BE1AB3" w:rsidRPr="008F4206" w:rsidRDefault="00BE1AB3" w:rsidP="00E30D85">
      <w:pPr>
        <w:tabs>
          <w:tab w:val="left" w:pos="0"/>
        </w:tabs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3CE3D131" w14:textId="77777777" w:rsidR="00BE1AB3" w:rsidRPr="008F4206" w:rsidRDefault="00BE1AB3" w:rsidP="00E30D85">
      <w:pPr>
        <w:tabs>
          <w:tab w:val="left" w:pos="0"/>
        </w:tabs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8F4206">
        <w:rPr>
          <w:rFonts w:ascii="Arial Narrow" w:hAnsi="Arial Narrow" w:cs="Arial"/>
          <w:sz w:val="22"/>
          <w:szCs w:val="22"/>
        </w:rPr>
        <w:t>En cualquier</w:t>
      </w:r>
      <w:r w:rsidR="00277772" w:rsidRPr="008F4206">
        <w:rPr>
          <w:rFonts w:ascii="Arial Narrow" w:hAnsi="Arial Narrow" w:cs="Arial"/>
          <w:sz w:val="22"/>
          <w:szCs w:val="22"/>
        </w:rPr>
        <w:t>a de los</w:t>
      </w:r>
      <w:r w:rsidRPr="008F4206">
        <w:rPr>
          <w:rFonts w:ascii="Arial Narrow" w:hAnsi="Arial Narrow" w:cs="Arial"/>
          <w:sz w:val="22"/>
          <w:szCs w:val="22"/>
        </w:rPr>
        <w:t xml:space="preserve"> supuesto</w:t>
      </w:r>
      <w:r w:rsidR="00277772" w:rsidRPr="008F4206">
        <w:rPr>
          <w:rFonts w:ascii="Arial Narrow" w:hAnsi="Arial Narrow" w:cs="Arial"/>
          <w:sz w:val="22"/>
          <w:szCs w:val="22"/>
        </w:rPr>
        <w:t>s arriba indicados</w:t>
      </w:r>
      <w:r w:rsidRPr="008F4206">
        <w:rPr>
          <w:rFonts w:ascii="Arial Narrow" w:hAnsi="Arial Narrow" w:cs="Arial"/>
          <w:sz w:val="22"/>
          <w:szCs w:val="22"/>
        </w:rPr>
        <w:t>, la renuncia implica la obligación de presentar la justificación científico técnica y económica final. A tal objeto se les habilitará las correspondientes ventanas electrónicas de justificación en JUSTIWEB (</w:t>
      </w:r>
      <w:hyperlink r:id="rId8" w:history="1">
        <w:r w:rsidRPr="008F4206">
          <w:rPr>
            <w:rFonts w:ascii="Arial Narrow" w:hAnsi="Arial Narrow" w:cs="Arial"/>
            <w:color w:val="0000FF"/>
            <w:sz w:val="22"/>
            <w:szCs w:val="22"/>
            <w:u w:val="single"/>
          </w:rPr>
          <w:t>https://sede.micinn.gob.es/justificaciones</w:t>
        </w:r>
      </w:hyperlink>
      <w:r w:rsidRPr="008F4206">
        <w:rPr>
          <w:rFonts w:ascii="Arial Narrow" w:hAnsi="Arial Narrow" w:cs="Arial"/>
          <w:color w:val="0000FF"/>
          <w:sz w:val="22"/>
          <w:szCs w:val="22"/>
        </w:rPr>
        <w:t>)</w:t>
      </w:r>
      <w:r w:rsidRPr="008F4206">
        <w:rPr>
          <w:rFonts w:ascii="Arial Narrow" w:hAnsi="Arial Narrow" w:cs="Arial"/>
          <w:sz w:val="22"/>
          <w:szCs w:val="22"/>
        </w:rPr>
        <w:t>, durante el plazo que establece la convocatoria.</w:t>
      </w:r>
    </w:p>
    <w:p w14:paraId="0ADD1AA2" w14:textId="77777777" w:rsidR="00BE1AB3" w:rsidRPr="008F4206" w:rsidRDefault="00BE1AB3" w:rsidP="00E30D85">
      <w:pPr>
        <w:tabs>
          <w:tab w:val="left" w:pos="0"/>
        </w:tabs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5F538221" w14:textId="77777777" w:rsidR="00BE1AB3" w:rsidRPr="008F4206" w:rsidRDefault="00BE1AB3" w:rsidP="00E30D85">
      <w:pPr>
        <w:tabs>
          <w:tab w:val="left" w:pos="0"/>
        </w:tabs>
        <w:spacing w:line="276" w:lineRule="auto"/>
        <w:jc w:val="both"/>
        <w:rPr>
          <w:rFonts w:ascii="Arial Narrow" w:hAnsi="Arial Narrow" w:cs="Arial"/>
          <w:szCs w:val="20"/>
        </w:rPr>
      </w:pPr>
      <w:r w:rsidRPr="008F4206">
        <w:rPr>
          <w:rFonts w:ascii="Arial Narrow" w:hAnsi="Arial Narrow" w:cs="Arial"/>
          <w:b/>
          <w:szCs w:val="20"/>
        </w:rPr>
        <w:t>NOTA:</w:t>
      </w:r>
      <w:r w:rsidRPr="008F4206">
        <w:rPr>
          <w:rFonts w:ascii="Arial Narrow" w:hAnsi="Arial Narrow" w:cs="Arial"/>
          <w:szCs w:val="20"/>
        </w:rPr>
        <w:t xml:space="preserve"> Con objeto de reducir los posibles intereses de demora, se recomienda realizar la devolución voluntaria al Tesoro Público de aquellos gastos que no puedan ser justificados, de conf</w:t>
      </w:r>
      <w:r w:rsidR="00277772" w:rsidRPr="008F4206">
        <w:rPr>
          <w:rFonts w:ascii="Arial Narrow" w:hAnsi="Arial Narrow" w:cs="Arial"/>
          <w:szCs w:val="20"/>
        </w:rPr>
        <w:t>ormidad con el artículo 90 del R</w:t>
      </w:r>
      <w:r w:rsidRPr="008F4206">
        <w:rPr>
          <w:rFonts w:ascii="Arial Narrow" w:hAnsi="Arial Narrow" w:cs="Arial"/>
          <w:szCs w:val="20"/>
        </w:rPr>
        <w:t xml:space="preserve">eglamento de la Ley 38/2003 General de Subvenciones. </w:t>
      </w:r>
    </w:p>
    <w:sectPr w:rsidR="00BE1AB3" w:rsidRPr="008F4206" w:rsidSect="003F6E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418" w:left="1559" w:header="62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F0888" w14:textId="77777777" w:rsidR="0021035F" w:rsidRDefault="0021035F">
      <w:r>
        <w:separator/>
      </w:r>
    </w:p>
  </w:endnote>
  <w:endnote w:type="continuationSeparator" w:id="0">
    <w:p w14:paraId="2E75D002" w14:textId="77777777" w:rsidR="0021035F" w:rsidRDefault="0021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F21D6" w14:textId="77777777" w:rsidR="003F6E9C" w:rsidRDefault="003F6E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BD8E2" w14:textId="77777777" w:rsidR="00CE23F6" w:rsidRPr="00CE23F6" w:rsidRDefault="0099731F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FA6021" wp14:editId="41155960">
              <wp:simplePos x="0" y="0"/>
              <wp:positionH relativeFrom="column">
                <wp:posOffset>-1016635</wp:posOffset>
              </wp:positionH>
              <wp:positionV relativeFrom="paragraph">
                <wp:posOffset>22860</wp:posOffset>
              </wp:positionV>
              <wp:extent cx="1168400" cy="10160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101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CB0F15" w14:textId="77777777" w:rsidR="00CE23F6" w:rsidRPr="00DF2BC8" w:rsidRDefault="00CE23F6" w:rsidP="00CE23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FA602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80.05pt;margin-top:1.8pt;width:92pt;height: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" stroked="f">
              <v:textbox>
                <w:txbxContent>
                  <w:p w14:paraId="70CB0F15" w14:textId="77777777" w:rsidR="00CE23F6" w:rsidRPr="00DF2BC8" w:rsidRDefault="00CE23F6" w:rsidP="00CE23F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C3400"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200EE997" wp14:editId="6B129C80">
              <wp:simplePos x="0" y="0"/>
              <wp:positionH relativeFrom="column">
                <wp:posOffset>4812665</wp:posOffset>
              </wp:positionH>
              <wp:positionV relativeFrom="paragraph">
                <wp:posOffset>70485</wp:posOffset>
              </wp:positionV>
              <wp:extent cx="14681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58B8A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Paseo de la Castellana</w:t>
                          </w:r>
                          <w:r>
                            <w:rPr>
                              <w:sz w:val="14"/>
                            </w:rPr>
                            <w:t>, 162</w:t>
                          </w:r>
                          <w:r w:rsidRPr="00BC3400">
                            <w:rPr>
                              <w:sz w:val="14"/>
                            </w:rPr>
                            <w:t xml:space="preserve"> </w:t>
                          </w:r>
                        </w:p>
                        <w:p w14:paraId="5596ECF9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Planta 18, impares</w:t>
                          </w:r>
                        </w:p>
                        <w:p w14:paraId="1A0DDD02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28071</w:t>
                          </w:r>
                          <w:r w:rsidRPr="00BC3400">
                            <w:rPr>
                              <w:sz w:val="14"/>
                            </w:rPr>
                            <w:t xml:space="preserve"> Madrid</w:t>
                          </w:r>
                        </w:p>
                        <w:p w14:paraId="20E460F5" w14:textId="77777777" w:rsidR="00CE147D" w:rsidRP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Telf.</w:t>
                          </w:r>
                          <w:r w:rsidRPr="00BC3400">
                            <w:rPr>
                              <w:sz w:val="14"/>
                            </w:rPr>
                            <w:t xml:space="preserve"> 916</w:t>
                          </w:r>
                          <w:r>
                            <w:rPr>
                              <w:sz w:val="14"/>
                            </w:rPr>
                            <w:t xml:space="preserve"> 0</w:t>
                          </w:r>
                          <w:r w:rsidRPr="00CE147D">
                            <w:rPr>
                              <w:sz w:val="14"/>
                            </w:rPr>
                            <w:t>37162</w:t>
                          </w:r>
                        </w:p>
                        <w:p w14:paraId="74685890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Fax 914 573 817</w:t>
                          </w:r>
                        </w:p>
                        <w:p w14:paraId="621A8A0A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direccion</w:t>
                          </w:r>
                          <w:r w:rsidRPr="00BC3400">
                            <w:rPr>
                              <w:sz w:val="14"/>
                            </w:rPr>
                            <w:t>@</w:t>
                          </w:r>
                          <w:r>
                            <w:rPr>
                              <w:sz w:val="14"/>
                            </w:rPr>
                            <w:t>aei.gob</w:t>
                          </w:r>
                          <w:r w:rsidRPr="00BC3400">
                            <w:rPr>
                              <w:sz w:val="14"/>
                            </w:rPr>
                            <w:t>.es</w:t>
                          </w:r>
                        </w:p>
                        <w:p w14:paraId="2F2E9A0B" w14:textId="77777777" w:rsidR="00CE23F6" w:rsidRDefault="00CE23F6" w:rsidP="00CE23F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EE997" id="Text Box 17" o:spid="_x0000_s1027" type="#_x0000_t202" style="position:absolute;margin-left:378.95pt;margin-top:5.55pt;width:115.6pt;height:5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" o:allowincell="f" stroked="f">
              <v:textbox>
                <w:txbxContent>
                  <w:p w14:paraId="00158B8A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Paseo de la Castellana</w:t>
                    </w:r>
                    <w:r>
                      <w:rPr>
                        <w:sz w:val="14"/>
                      </w:rPr>
                      <w:t>, 162</w:t>
                    </w:r>
                    <w:r w:rsidRPr="00BC3400">
                      <w:rPr>
                        <w:sz w:val="14"/>
                      </w:rPr>
                      <w:t xml:space="preserve"> </w:t>
                    </w:r>
                  </w:p>
                  <w:p w14:paraId="5596ECF9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Planta 18, impares</w:t>
                    </w:r>
                  </w:p>
                  <w:p w14:paraId="1A0DDD02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28071</w:t>
                    </w:r>
                    <w:r w:rsidRPr="00BC3400">
                      <w:rPr>
                        <w:sz w:val="14"/>
                      </w:rPr>
                      <w:t xml:space="preserve"> Madrid</w:t>
                    </w:r>
                  </w:p>
                  <w:p w14:paraId="20E460F5" w14:textId="77777777" w:rsidR="00CE147D" w:rsidRP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Telf.</w:t>
                    </w:r>
                    <w:r w:rsidRPr="00BC3400">
                      <w:rPr>
                        <w:sz w:val="14"/>
                      </w:rPr>
                      <w:t xml:space="preserve"> 916</w:t>
                    </w:r>
                    <w:r>
                      <w:rPr>
                        <w:sz w:val="14"/>
                      </w:rPr>
                      <w:t xml:space="preserve"> 0</w:t>
                    </w:r>
                    <w:r w:rsidRPr="00CE147D">
                      <w:rPr>
                        <w:sz w:val="14"/>
                      </w:rPr>
                      <w:t>37162</w:t>
                    </w:r>
                  </w:p>
                  <w:p w14:paraId="74685890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Fax 914 573 817</w:t>
                    </w:r>
                  </w:p>
                  <w:p w14:paraId="621A8A0A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direccion</w:t>
                    </w:r>
                    <w:r w:rsidRPr="00BC3400">
                      <w:rPr>
                        <w:sz w:val="14"/>
                      </w:rPr>
                      <w:t>@</w:t>
                    </w:r>
                    <w:r>
                      <w:rPr>
                        <w:sz w:val="14"/>
                      </w:rPr>
                      <w:t>aei.gob</w:t>
                    </w:r>
                    <w:r w:rsidRPr="00BC3400">
                      <w:rPr>
                        <w:sz w:val="14"/>
                      </w:rPr>
                      <w:t>.es</w:t>
                    </w:r>
                  </w:p>
                  <w:p w14:paraId="2F2E9A0B" w14:textId="77777777" w:rsidR="00CE23F6" w:rsidRDefault="00CE23F6" w:rsidP="00CE23F6"/>
                </w:txbxContent>
              </v:textbox>
            </v:shape>
          </w:pict>
        </mc:Fallback>
      </mc:AlternateContent>
    </w:r>
    <w:r w:rsidR="00CE23F6" w:rsidRPr="00CE23F6">
      <w:rPr>
        <w:rFonts w:ascii="Times New Roman" w:hAnsi="Times New Roman"/>
        <w:szCs w:val="20"/>
        <w:lang w:val="es-ES_tradnl"/>
      </w:rPr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</w:t>
    </w:r>
  </w:p>
  <w:p w14:paraId="5AEC0861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C0A4682" w14:textId="77777777" w:rsidR="00CE23F6" w:rsidRPr="00CE23F6" w:rsidRDefault="00CE23F6" w:rsidP="00CE23F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C31EBC1" wp14:editId="440AD888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9AC731" id="Rectangle 12" o:spid="_x0000_s1026" style="position:absolute;margin-left:375.7pt;margin-top:-17.35pt;width:113.3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099E750" wp14:editId="6F21A0F6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253AA7" id="Line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" o:allowincell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1A2EBE3" wp14:editId="7828E91C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B9744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A2EBE3" id="Rectangle 13" o:spid="_x0000_s1028" style="position:absolute;left:0;text-align:left;margin-left:11.75pt;margin-top:7pt;width:4.4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" o:allowincell="f" filled="f" stroked="f">
              <v:textbox inset="0,0,0,0">
                <w:txbxContent>
                  <w:p w14:paraId="6EFB9744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65AC0C" wp14:editId="5483DF2A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C0A08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5AC0C" id="Rectangle 6" o:spid="_x0000_s1029" style="position:absolute;left:0;text-align:left;margin-left:11.75pt;margin-top:7pt;width:4.4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" o:allowincell="f" filled="f" stroked="f">
              <v:textbox inset="0,0,0,0">
                <w:txbxContent>
                  <w:p w14:paraId="6CEC0A08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63ADC81" wp14:editId="6215422C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017005" id="Rectangle 5" o:spid="_x0000_s1026" style="position:absolute;margin-left:375.7pt;margin-top:-17.1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w:t xml:space="preserve"> </w:t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65ABE6F6" wp14:editId="64986BBF">
          <wp:extent cx="5400040" cy="5400040"/>
          <wp:effectExtent l="0" t="0" r="0" b="0"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38A2DF6C" wp14:editId="466A6F74">
          <wp:extent cx="5400040" cy="5400040"/>
          <wp:effectExtent l="0" t="0" r="0" b="0"/>
          <wp:docPr id="2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FB7D4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47C0840" w14:textId="77777777" w:rsidR="00CE23F6" w:rsidRPr="00CE23F6" w:rsidRDefault="00CE23F6" w:rsidP="00CE23F6">
    <w:pPr>
      <w:rPr>
        <w:rFonts w:ascii="Times New Roman" w:hAnsi="Times New Roman"/>
        <w:szCs w:val="20"/>
        <w:lang w:val="es-ES_tradnl"/>
      </w:rPr>
    </w:pPr>
  </w:p>
  <w:p w14:paraId="4555369F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11D5484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D40353B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346D3D9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7F3A2D9B" w14:textId="77777777" w:rsidR="00320965" w:rsidRDefault="0032096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4D58E" w14:textId="77777777" w:rsidR="005862E8" w:rsidRPr="00DD342A" w:rsidRDefault="007D14C3">
    <w:pPr>
      <w:pStyle w:val="Piedepgina"/>
      <w:rPr>
        <w:rFonts w:ascii="Arial Narrow" w:hAnsi="Arial Narrow"/>
      </w:rPr>
    </w:pPr>
    <w:r w:rsidRPr="00DD342A">
      <w:rPr>
        <w:rFonts w:ascii="Arial Narrow" w:hAnsi="Arial Narrow"/>
      </w:rPr>
      <w:ptab w:relativeTo="margin" w:alignment="center" w:leader="none"/>
    </w:r>
    <w:r w:rsidRPr="00DD342A">
      <w:rPr>
        <w:rFonts w:ascii="Arial Narrow" w:hAnsi="Arial Narrow"/>
      </w:rPr>
      <w:ptab w:relativeTo="margin" w:alignment="right" w:leader="none"/>
    </w:r>
    <w:r w:rsidR="00D10545">
      <w:rPr>
        <w:rFonts w:ascii="Arial Narrow" w:hAnsi="Arial Narrow"/>
        <w:lang w:val="es-ES"/>
      </w:rPr>
      <w:t>ptq</w:t>
    </w:r>
    <w:r w:rsidRPr="00DD342A">
      <w:rPr>
        <w:rFonts w:ascii="Arial Narrow" w:hAnsi="Arial Narrow"/>
        <w:lang w:val="es-ES"/>
      </w:rPr>
      <w:t>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16F59" w14:textId="77777777" w:rsidR="0021035F" w:rsidRDefault="0021035F">
      <w:r>
        <w:separator/>
      </w:r>
    </w:p>
  </w:footnote>
  <w:footnote w:type="continuationSeparator" w:id="0">
    <w:p w14:paraId="3BD2558D" w14:textId="77777777" w:rsidR="0021035F" w:rsidRDefault="0021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502B8" w14:textId="77777777" w:rsidR="003F6E9C" w:rsidRDefault="003F6E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20"/>
      <w:gridCol w:w="30"/>
      <w:gridCol w:w="1698"/>
      <w:gridCol w:w="1838"/>
    </w:tblGrid>
    <w:tr w:rsidR="0072577E" w14:paraId="39E85CB4" w14:textId="77777777" w:rsidTr="00105F05">
      <w:trPr>
        <w:cantSplit/>
        <w:trHeight w:val="1269"/>
      </w:trPr>
      <w:tc>
        <w:tcPr>
          <w:tcW w:w="6920" w:type="dxa"/>
          <w:vMerge w:val="restart"/>
          <w:shd w:val="clear" w:color="auto" w:fill="auto"/>
        </w:tcPr>
        <w:p w14:paraId="1FA1880A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1728" w:type="dxa"/>
          <w:gridSpan w:val="2"/>
          <w:shd w:val="clear" w:color="auto" w:fill="auto"/>
        </w:tcPr>
        <w:p w14:paraId="12ECA214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1B12A6D2" w14:textId="77777777" w:rsidR="008A27C9" w:rsidRPr="008A27C9" w:rsidRDefault="008A27C9" w:rsidP="008A27C9"/>
        <w:p w14:paraId="359679B1" w14:textId="77777777" w:rsidR="008A27C9" w:rsidRPr="008A27C9" w:rsidRDefault="008A27C9" w:rsidP="008A27C9"/>
        <w:p w14:paraId="68C74601" w14:textId="77777777" w:rsidR="008A27C9" w:rsidRPr="008A27C9" w:rsidRDefault="008A27C9" w:rsidP="008A27C9"/>
        <w:p w14:paraId="3FD571E0" w14:textId="77777777" w:rsidR="008A27C9" w:rsidRDefault="008A27C9" w:rsidP="008A27C9"/>
        <w:p w14:paraId="7A7E6C39" w14:textId="77777777" w:rsidR="0072577E" w:rsidRPr="008A27C9" w:rsidRDefault="0072577E" w:rsidP="008A27C9"/>
      </w:tc>
      <w:tc>
        <w:tcPr>
          <w:tcW w:w="1838" w:type="dxa"/>
          <w:shd w:val="clear" w:color="auto" w:fill="auto"/>
        </w:tcPr>
        <w:p w14:paraId="5F0ABC58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2A1CDACE" wp14:editId="3002EAE7">
                <wp:extent cx="586800" cy="792000"/>
                <wp:effectExtent l="0" t="0" r="3810" b="8255"/>
                <wp:docPr id="25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7EE97508" w14:textId="77777777" w:rsidTr="00105F05">
      <w:trPr>
        <w:cantSplit/>
        <w:trHeight w:val="367"/>
      </w:trPr>
      <w:tc>
        <w:tcPr>
          <w:tcW w:w="6920" w:type="dxa"/>
          <w:vMerge/>
          <w:shd w:val="clear" w:color="auto" w:fill="auto"/>
        </w:tcPr>
        <w:p w14:paraId="22392BFA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30" w:type="dxa"/>
          <w:shd w:val="clear" w:color="auto" w:fill="auto"/>
        </w:tcPr>
        <w:p w14:paraId="0658CD59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698" w:type="dxa"/>
          <w:shd w:val="clear" w:color="auto" w:fill="auto"/>
        </w:tcPr>
        <w:p w14:paraId="17CA734D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38" w:type="dxa"/>
          <w:shd w:val="clear" w:color="auto" w:fill="auto"/>
          <w:vAlign w:val="center"/>
        </w:tcPr>
        <w:p w14:paraId="4CB60BA4" w14:textId="77777777" w:rsidR="004F1417" w:rsidRPr="001D6D67" w:rsidRDefault="001D6D6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  <w:r>
            <w:rPr>
              <w:rFonts w:cs="Arial"/>
              <w:i/>
              <w:lang w:val="es-ES_tradnl"/>
            </w:rPr>
            <w:t>Dirección</w:t>
          </w:r>
        </w:p>
      </w:tc>
    </w:tr>
  </w:tbl>
  <w:p w14:paraId="5D3BA7AB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174B8" w14:textId="20413612" w:rsidR="001D6D67" w:rsidRDefault="003F6E9C">
    <w:pPr>
      <w:pStyle w:val="Encabezado"/>
    </w:pPr>
    <w:bookmarkStart w:id="0" w:name="_GoBack"/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0C41A33" wp14:editId="04D84493">
              <wp:simplePos x="0" y="0"/>
              <wp:positionH relativeFrom="column">
                <wp:posOffset>-780415</wp:posOffset>
              </wp:positionH>
              <wp:positionV relativeFrom="paragraph">
                <wp:posOffset>-275885</wp:posOffset>
              </wp:positionV>
              <wp:extent cx="7185660" cy="990600"/>
              <wp:effectExtent l="0" t="0" r="0" b="0"/>
              <wp:wrapNone/>
              <wp:docPr id="1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5660" cy="990600"/>
                        <a:chOff x="0" y="0"/>
                        <a:chExt cx="7344410" cy="1094740"/>
                      </a:xfrm>
                    </wpg:grpSpPr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4410" cy="10947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4005" r="15435"/>
                        <a:stretch/>
                      </pic:blipFill>
                      <pic:spPr bwMode="auto">
                        <a:xfrm>
                          <a:off x="2844800" y="69850"/>
                          <a:ext cx="1998345" cy="960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C629B8" id="Grupo 12" o:spid="_x0000_s1026" style="position:absolute;margin-left:-61.45pt;margin-top:-21.7pt;width:565.8pt;height:78pt;z-index:251669504;mso-width-relative:margin;mso-height-relative:margin" coordsize="73444,109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width:73444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">
                <v:imagedata r:id="rId3" o:title=""/>
              </v:shape>
              <v:shape id="Imagen 3" o:spid="_x0000_s1028" type="#_x0000_t75" style="position:absolute;left:28448;top:698;width:19983;height:9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">
                <v:imagedata r:id="rId4" o:title="" cropleft="28839f" cropright="10115f"/>
              </v:shape>
            </v:group>
          </w:pict>
        </mc:Fallback>
      </mc:AlternateConten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2335"/>
    <w:rsid w:val="00052FCF"/>
    <w:rsid w:val="00084333"/>
    <w:rsid w:val="00095704"/>
    <w:rsid w:val="000A2EF1"/>
    <w:rsid w:val="000C2AE2"/>
    <w:rsid w:val="000E70F1"/>
    <w:rsid w:val="000F377A"/>
    <w:rsid w:val="00104816"/>
    <w:rsid w:val="00105F05"/>
    <w:rsid w:val="001139CE"/>
    <w:rsid w:val="001158B7"/>
    <w:rsid w:val="00127C5A"/>
    <w:rsid w:val="001402D0"/>
    <w:rsid w:val="0016551C"/>
    <w:rsid w:val="001D6D67"/>
    <w:rsid w:val="002049B1"/>
    <w:rsid w:val="0021035F"/>
    <w:rsid w:val="002167D4"/>
    <w:rsid w:val="0022326B"/>
    <w:rsid w:val="00236012"/>
    <w:rsid w:val="00244173"/>
    <w:rsid w:val="002458F2"/>
    <w:rsid w:val="002637FD"/>
    <w:rsid w:val="00275EE7"/>
    <w:rsid w:val="00277772"/>
    <w:rsid w:val="002951F1"/>
    <w:rsid w:val="002D1847"/>
    <w:rsid w:val="002D5738"/>
    <w:rsid w:val="002E1CA5"/>
    <w:rsid w:val="002F704A"/>
    <w:rsid w:val="003140BD"/>
    <w:rsid w:val="003201FC"/>
    <w:rsid w:val="00320965"/>
    <w:rsid w:val="00345BE8"/>
    <w:rsid w:val="00352F4A"/>
    <w:rsid w:val="00356F47"/>
    <w:rsid w:val="00357962"/>
    <w:rsid w:val="00371462"/>
    <w:rsid w:val="00376263"/>
    <w:rsid w:val="00393D03"/>
    <w:rsid w:val="003A6489"/>
    <w:rsid w:val="003B3488"/>
    <w:rsid w:val="003C453A"/>
    <w:rsid w:val="003F6E9C"/>
    <w:rsid w:val="00404014"/>
    <w:rsid w:val="004135A0"/>
    <w:rsid w:val="004227D8"/>
    <w:rsid w:val="00433EE3"/>
    <w:rsid w:val="00434706"/>
    <w:rsid w:val="00437E47"/>
    <w:rsid w:val="00444C6C"/>
    <w:rsid w:val="00461C9B"/>
    <w:rsid w:val="004B1CEC"/>
    <w:rsid w:val="004C69C7"/>
    <w:rsid w:val="004C6CB1"/>
    <w:rsid w:val="004D0058"/>
    <w:rsid w:val="004D2A76"/>
    <w:rsid w:val="004D413B"/>
    <w:rsid w:val="004E4D0D"/>
    <w:rsid w:val="004F1417"/>
    <w:rsid w:val="004F70DC"/>
    <w:rsid w:val="004F7DC6"/>
    <w:rsid w:val="005108BD"/>
    <w:rsid w:val="00510A4D"/>
    <w:rsid w:val="00517A23"/>
    <w:rsid w:val="00525348"/>
    <w:rsid w:val="00563B90"/>
    <w:rsid w:val="005661B1"/>
    <w:rsid w:val="00575EF0"/>
    <w:rsid w:val="005862E8"/>
    <w:rsid w:val="00593701"/>
    <w:rsid w:val="005B21BA"/>
    <w:rsid w:val="005B6012"/>
    <w:rsid w:val="005C5BB7"/>
    <w:rsid w:val="005E296B"/>
    <w:rsid w:val="00607E35"/>
    <w:rsid w:val="00625B4C"/>
    <w:rsid w:val="0063135B"/>
    <w:rsid w:val="00637A21"/>
    <w:rsid w:val="00663C9B"/>
    <w:rsid w:val="00676D07"/>
    <w:rsid w:val="006800D9"/>
    <w:rsid w:val="00684E64"/>
    <w:rsid w:val="006A31E5"/>
    <w:rsid w:val="006B2815"/>
    <w:rsid w:val="006C1EE9"/>
    <w:rsid w:val="006E1BDA"/>
    <w:rsid w:val="006E3827"/>
    <w:rsid w:val="006F09DC"/>
    <w:rsid w:val="006F0DA2"/>
    <w:rsid w:val="006F3BA8"/>
    <w:rsid w:val="006F6E6F"/>
    <w:rsid w:val="0072577E"/>
    <w:rsid w:val="0073028C"/>
    <w:rsid w:val="00730389"/>
    <w:rsid w:val="00732026"/>
    <w:rsid w:val="00737F39"/>
    <w:rsid w:val="00755EDF"/>
    <w:rsid w:val="0076681D"/>
    <w:rsid w:val="007779B1"/>
    <w:rsid w:val="00787F5C"/>
    <w:rsid w:val="007A1495"/>
    <w:rsid w:val="007A6CD2"/>
    <w:rsid w:val="007B4F76"/>
    <w:rsid w:val="007C1610"/>
    <w:rsid w:val="007C49EA"/>
    <w:rsid w:val="007D14C3"/>
    <w:rsid w:val="00802FE2"/>
    <w:rsid w:val="0084059D"/>
    <w:rsid w:val="00842981"/>
    <w:rsid w:val="00862787"/>
    <w:rsid w:val="008635BA"/>
    <w:rsid w:val="00890C5B"/>
    <w:rsid w:val="008A27C9"/>
    <w:rsid w:val="008A44C0"/>
    <w:rsid w:val="008A59E7"/>
    <w:rsid w:val="008C45A5"/>
    <w:rsid w:val="008D0B31"/>
    <w:rsid w:val="008E05D0"/>
    <w:rsid w:val="008F4206"/>
    <w:rsid w:val="00902703"/>
    <w:rsid w:val="00924430"/>
    <w:rsid w:val="00931110"/>
    <w:rsid w:val="00934E70"/>
    <w:rsid w:val="0093502D"/>
    <w:rsid w:val="00940DCE"/>
    <w:rsid w:val="0094744E"/>
    <w:rsid w:val="00966C49"/>
    <w:rsid w:val="00967C9B"/>
    <w:rsid w:val="0099731F"/>
    <w:rsid w:val="009B4B11"/>
    <w:rsid w:val="00A2547C"/>
    <w:rsid w:val="00A3013E"/>
    <w:rsid w:val="00A3306D"/>
    <w:rsid w:val="00A534CA"/>
    <w:rsid w:val="00A81589"/>
    <w:rsid w:val="00A90E12"/>
    <w:rsid w:val="00AA0556"/>
    <w:rsid w:val="00AF7C82"/>
    <w:rsid w:val="00B17AE9"/>
    <w:rsid w:val="00B23392"/>
    <w:rsid w:val="00B25F49"/>
    <w:rsid w:val="00B436ED"/>
    <w:rsid w:val="00B62140"/>
    <w:rsid w:val="00B81300"/>
    <w:rsid w:val="00B91022"/>
    <w:rsid w:val="00B91D4C"/>
    <w:rsid w:val="00B93426"/>
    <w:rsid w:val="00BA559C"/>
    <w:rsid w:val="00BB3728"/>
    <w:rsid w:val="00BC3400"/>
    <w:rsid w:val="00BE1AB3"/>
    <w:rsid w:val="00BF433F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147D"/>
    <w:rsid w:val="00CE23F6"/>
    <w:rsid w:val="00CF6EC0"/>
    <w:rsid w:val="00D10545"/>
    <w:rsid w:val="00D24BE5"/>
    <w:rsid w:val="00D3573A"/>
    <w:rsid w:val="00D35FA3"/>
    <w:rsid w:val="00D475D7"/>
    <w:rsid w:val="00D63290"/>
    <w:rsid w:val="00D7362D"/>
    <w:rsid w:val="00D96122"/>
    <w:rsid w:val="00DA3560"/>
    <w:rsid w:val="00DA7CF4"/>
    <w:rsid w:val="00DB2BBE"/>
    <w:rsid w:val="00DC2B6D"/>
    <w:rsid w:val="00DD342A"/>
    <w:rsid w:val="00DE5F6E"/>
    <w:rsid w:val="00DF2B92"/>
    <w:rsid w:val="00E015CB"/>
    <w:rsid w:val="00E233BA"/>
    <w:rsid w:val="00E30D85"/>
    <w:rsid w:val="00E343D3"/>
    <w:rsid w:val="00E45908"/>
    <w:rsid w:val="00E60E4D"/>
    <w:rsid w:val="00E66BEA"/>
    <w:rsid w:val="00E86472"/>
    <w:rsid w:val="00E87E7B"/>
    <w:rsid w:val="00E92A33"/>
    <w:rsid w:val="00EB1FFF"/>
    <w:rsid w:val="00F2467C"/>
    <w:rsid w:val="00F410A6"/>
    <w:rsid w:val="00F73ABB"/>
    <w:rsid w:val="00F916DF"/>
    <w:rsid w:val="00FA52FF"/>
    <w:rsid w:val="00FC13C3"/>
    <w:rsid w:val="00FE2C80"/>
    <w:rsid w:val="00FE35D0"/>
    <w:rsid w:val="00FE45DE"/>
    <w:rsid w:val="00FF1BB5"/>
    <w:rsid w:val="00FF1EDB"/>
    <w:rsid w:val="00FF2F9D"/>
    <w:rsid w:val="00F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B33618"/>
  <w15:docId w15:val="{FFE9122C-064D-4A9B-A3FE-9D8737B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micinn.gob.es/justificacion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F0DEB-08BE-48A3-AC9C-82802797E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Zamarro Molina, María Teresa</cp:lastModifiedBy>
  <cp:revision>3</cp:revision>
  <cp:lastPrinted>2016-06-14T12:20:00Z</cp:lastPrinted>
  <dcterms:created xsi:type="dcterms:W3CDTF">2024-01-29T08:43:00Z</dcterms:created>
  <dcterms:modified xsi:type="dcterms:W3CDTF">2024-01-29T08:44:00Z</dcterms:modified>
</cp:coreProperties>
</file>